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F85" w:rsidRPr="0069551E" w:rsidRDefault="0069551E">
      <w:pPr>
        <w:rPr>
          <w:sz w:val="28"/>
          <w:szCs w:val="28"/>
          <w:u w:val="single"/>
        </w:rPr>
      </w:pPr>
      <w:r w:rsidRPr="0069551E">
        <w:rPr>
          <w:sz w:val="28"/>
          <w:szCs w:val="28"/>
          <w:u w:val="single"/>
        </w:rPr>
        <w:t>Meldebescheinigungen aushändigen:</w:t>
      </w:r>
    </w:p>
    <w:p w:rsidR="0069551E" w:rsidRDefault="0069551E">
      <w:r>
        <w:t>Arbeitgeber und Arbeitnehmer (3-facher Ausdruck):</w:t>
      </w:r>
    </w:p>
    <w:p w:rsidR="0069551E" w:rsidRDefault="0069551E" w:rsidP="0069551E">
      <w:pPr>
        <w:pStyle w:val="Listenabsatz"/>
        <w:numPr>
          <w:ilvl w:val="0"/>
          <w:numId w:val="1"/>
        </w:numPr>
      </w:pPr>
      <w:r>
        <w:t>An- und Abmeldungen bei Krankenkassen (DEÜV)</w:t>
      </w:r>
    </w:p>
    <w:p w:rsidR="0069551E" w:rsidRDefault="0069551E" w:rsidP="0069551E">
      <w:pPr>
        <w:pStyle w:val="Listenabsatz"/>
        <w:numPr>
          <w:ilvl w:val="0"/>
          <w:numId w:val="1"/>
        </w:numPr>
      </w:pPr>
      <w:r>
        <w:t>Jahresmeldungen bei Krankenkassen (DEÜV)</w:t>
      </w:r>
    </w:p>
    <w:p w:rsidR="0069551E" w:rsidRDefault="0069551E" w:rsidP="0069551E">
      <w:pPr>
        <w:pStyle w:val="Listenabsatz"/>
        <w:numPr>
          <w:ilvl w:val="0"/>
          <w:numId w:val="1"/>
        </w:numPr>
      </w:pPr>
      <w:r>
        <w:t>Lohnsteuerbescheinigungen beim Finanzamt (</w:t>
      </w:r>
      <w:proofErr w:type="spellStart"/>
      <w:r>
        <w:t>LStB</w:t>
      </w:r>
      <w:proofErr w:type="spellEnd"/>
      <w:r>
        <w:t>)</w:t>
      </w:r>
    </w:p>
    <w:p w:rsidR="0069551E" w:rsidRDefault="0069551E" w:rsidP="0069551E">
      <w:r>
        <w:t>Nur Arbeitgeber (1-facher Ausdruck, sie bleiben bei uns im Stammdaten- bzw. Lohnordner):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>UV-Meldungen (92-er)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>UV-Meldungen - Stammdatenpflege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>ELSTAM- An- und Abmeldungen beim Finanzamt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>AAG-Erstattungsanträge und Rückmeldungen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>AG-Bescheinigungen</w:t>
      </w:r>
    </w:p>
    <w:p w:rsidR="0069551E" w:rsidRDefault="0069551E" w:rsidP="0069551E">
      <w:pPr>
        <w:pStyle w:val="Listenabsatz"/>
        <w:numPr>
          <w:ilvl w:val="0"/>
          <w:numId w:val="2"/>
        </w:numPr>
      </w:pPr>
      <w:r>
        <w:t xml:space="preserve">Sonstige </w:t>
      </w:r>
      <w:proofErr w:type="spellStart"/>
      <w:r>
        <w:t>Meldebeschinigungen</w:t>
      </w:r>
      <w:bookmarkStart w:id="0" w:name="_GoBack"/>
      <w:bookmarkEnd w:id="0"/>
      <w:proofErr w:type="spellEnd"/>
    </w:p>
    <w:p w:rsidR="0069551E" w:rsidRDefault="0069551E"/>
    <w:sectPr w:rsidR="0069551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B684A"/>
    <w:multiLevelType w:val="hybridMultilevel"/>
    <w:tmpl w:val="051656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6B390F"/>
    <w:multiLevelType w:val="hybridMultilevel"/>
    <w:tmpl w:val="37CC0D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51E"/>
    <w:rsid w:val="00343F85"/>
    <w:rsid w:val="0069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FE30B-1B10-4EAB-9B77-97F58DD1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9551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95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955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894B9AF7.dotm</Template>
  <TotalTime>0</TotalTime>
  <Pages>1</Pages>
  <Words>67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PIRONET NDH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35716-Fluegelross-01</dc:creator>
  <cp:keywords/>
  <dc:description/>
  <cp:lastModifiedBy>35716-Fluegelross-01</cp:lastModifiedBy>
  <cp:revision>1</cp:revision>
  <cp:lastPrinted>2018-09-03T10:20:00Z</cp:lastPrinted>
  <dcterms:created xsi:type="dcterms:W3CDTF">2018-09-03T10:12:00Z</dcterms:created>
  <dcterms:modified xsi:type="dcterms:W3CDTF">2018-09-03T10:20:00Z</dcterms:modified>
</cp:coreProperties>
</file>